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570"/>
        <w:tblW w:w="0" w:type="auto"/>
        <w:tblBorders>
          <w:top w:val="single" w:sz="12" w:space="0" w:color="11296B"/>
          <w:left w:val="single" w:sz="12" w:space="0" w:color="11296B"/>
          <w:bottom w:val="single" w:sz="12" w:space="0" w:color="11296B"/>
          <w:right w:val="single" w:sz="12" w:space="0" w:color="11296B"/>
          <w:insideH w:val="single" w:sz="12" w:space="0" w:color="11296B"/>
          <w:insideV w:val="single" w:sz="12" w:space="0" w:color="11296B"/>
        </w:tblBorders>
        <w:tblLook w:val="04A0" w:firstRow="1" w:lastRow="0" w:firstColumn="1" w:lastColumn="0" w:noHBand="0" w:noVBand="1"/>
      </w:tblPr>
      <w:tblGrid>
        <w:gridCol w:w="8996"/>
      </w:tblGrid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Title</w:t>
            </w:r>
          </w:p>
        </w:tc>
      </w:tr>
      <w:tr w:rsidR="00AC61C2" w:rsidTr="00354A03">
        <w:tc>
          <w:tcPr>
            <w:tcW w:w="8996" w:type="dxa"/>
          </w:tcPr>
          <w:p w:rsidR="00AC61C2" w:rsidRDefault="004364C0" w:rsidP="004364C0">
            <w:pPr>
              <w:pStyle w:val="ListParagraph"/>
              <w:numPr>
                <w:ilvl w:val="0"/>
                <w:numId w:val="1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 w:rsidRPr="004364C0">
              <w:rPr>
                <w:rFonts w:ascii="HelveticaNeueLT Std" w:eastAsia="Times New Roman" w:hAnsi="HelveticaNeueLT Std" w:cs="Arial"/>
                <w:lang w:eastAsia="en-GB"/>
              </w:rPr>
              <w:t>Short, captivating title that describes what is being evaluated.</w:t>
            </w:r>
          </w:p>
          <w:p w:rsidR="004B74F0" w:rsidRDefault="004B74F0" w:rsidP="004B74F0">
            <w:pPr>
              <w:pStyle w:val="ListParagraph"/>
              <w:ind w:left="360"/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585B67" w:rsidRPr="004364C0" w:rsidRDefault="00585B67" w:rsidP="004B74F0">
            <w:pPr>
              <w:pStyle w:val="ListParagraph"/>
              <w:ind w:left="360"/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4364C0" w:rsidRPr="00AC61C2" w:rsidRDefault="004364C0" w:rsidP="004364C0">
            <w:pPr>
              <w:rPr>
                <w:rFonts w:ascii="HelveticaNeueLT Std" w:hAnsi="HelveticaNeueLT Std"/>
              </w:rPr>
            </w:pPr>
          </w:p>
        </w:tc>
      </w:tr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Executive summary</w:t>
            </w:r>
          </w:p>
        </w:tc>
      </w:tr>
      <w:tr w:rsidR="00AC61C2" w:rsidTr="00354A03">
        <w:tc>
          <w:tcPr>
            <w:tcW w:w="8996" w:type="dxa"/>
          </w:tcPr>
          <w:p w:rsidR="004364C0" w:rsidRPr="004364C0" w:rsidRDefault="004364C0" w:rsidP="004364C0">
            <w:pPr>
              <w:pStyle w:val="ListParagraph"/>
              <w:numPr>
                <w:ilvl w:val="0"/>
                <w:numId w:val="1"/>
              </w:numPr>
              <w:rPr>
                <w:rFonts w:ascii="HelveticaNeueLT Std" w:hAnsi="HelveticaNeueLT Std"/>
              </w:rPr>
            </w:pPr>
            <w:r w:rsidRPr="004364C0">
              <w:rPr>
                <w:rFonts w:ascii="HelveticaNeueLT Std" w:eastAsia="Times New Roman" w:hAnsi="HelveticaNeueLT Std" w:cs="Arial"/>
                <w:lang w:eastAsia="en-GB"/>
              </w:rPr>
              <w:t>Brief overview of the project that was evaluated and the main findings and recommendations.</w:t>
            </w:r>
          </w:p>
          <w:p w:rsidR="00AC61C2" w:rsidRDefault="00AC61C2" w:rsidP="00354A03">
            <w:pPr>
              <w:rPr>
                <w:rFonts w:ascii="HelveticaNeueLT Std" w:hAnsi="HelveticaNeueLT Std"/>
              </w:rPr>
            </w:pPr>
          </w:p>
          <w:p w:rsidR="00585B67" w:rsidRDefault="00585B67" w:rsidP="00354A03">
            <w:pPr>
              <w:rPr>
                <w:rFonts w:ascii="HelveticaNeueLT Std" w:hAnsi="HelveticaNeueLT Std"/>
              </w:rPr>
            </w:pPr>
          </w:p>
          <w:p w:rsidR="004B74F0" w:rsidRPr="00AC61C2" w:rsidRDefault="004B74F0" w:rsidP="00354A03">
            <w:pPr>
              <w:rPr>
                <w:rFonts w:ascii="HelveticaNeueLT Std" w:hAnsi="HelveticaNeueLT Std"/>
              </w:rPr>
            </w:pPr>
          </w:p>
        </w:tc>
      </w:tr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Introduction</w:t>
            </w:r>
          </w:p>
        </w:tc>
      </w:tr>
      <w:tr w:rsidR="00AC61C2" w:rsidTr="00354A03">
        <w:tc>
          <w:tcPr>
            <w:tcW w:w="8996" w:type="dxa"/>
          </w:tcPr>
          <w:p w:rsidR="00AC61C2" w:rsidRDefault="004364C0" w:rsidP="004364C0">
            <w:pPr>
              <w:pStyle w:val="ListParagraph"/>
              <w:numPr>
                <w:ilvl w:val="0"/>
                <w:numId w:val="1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Summary of the situation/need for the project and brief information on the context where the project took place.</w:t>
            </w:r>
          </w:p>
          <w:p w:rsidR="004364C0" w:rsidRDefault="004364C0" w:rsidP="004364C0">
            <w:pPr>
              <w:pStyle w:val="ListParagraph"/>
              <w:numPr>
                <w:ilvl w:val="0"/>
                <w:numId w:val="1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Description of the project that was evaluated and what is was intended to achieve and how.</w:t>
            </w:r>
          </w:p>
          <w:p w:rsidR="004364C0" w:rsidRDefault="004364C0" w:rsidP="004364C0">
            <w:pPr>
              <w:pStyle w:val="ListParagraph"/>
              <w:numPr>
                <w:ilvl w:val="0"/>
                <w:numId w:val="1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Brief summary of the evaluation plan, who did it, timeframes, funders (if relevant).</w:t>
            </w:r>
          </w:p>
          <w:p w:rsidR="004B74F0" w:rsidRPr="004364C0" w:rsidRDefault="004B74F0" w:rsidP="004B74F0">
            <w:pPr>
              <w:pStyle w:val="ListParagraph"/>
              <w:ind w:left="360"/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4364C0" w:rsidRDefault="004364C0" w:rsidP="004364C0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585B67" w:rsidRPr="00AC61C2" w:rsidRDefault="00585B67" w:rsidP="004364C0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</w:tc>
      </w:tr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Background</w:t>
            </w:r>
          </w:p>
        </w:tc>
      </w:tr>
      <w:tr w:rsidR="00AC61C2" w:rsidTr="00354A03">
        <w:tc>
          <w:tcPr>
            <w:tcW w:w="8996" w:type="dxa"/>
          </w:tcPr>
          <w:p w:rsidR="00AC61C2" w:rsidRDefault="004364C0" w:rsidP="004364C0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Previous evidence/research and relevant policy and practice context.</w:t>
            </w:r>
          </w:p>
          <w:p w:rsidR="004B74F0" w:rsidRDefault="004B74F0" w:rsidP="004B74F0">
            <w:pPr>
              <w:pStyle w:val="ListParagraph"/>
              <w:ind w:left="360"/>
              <w:rPr>
                <w:rFonts w:ascii="HelveticaNeueLT Std" w:hAnsi="HelveticaNeueLT Std"/>
              </w:rPr>
            </w:pPr>
          </w:p>
          <w:p w:rsidR="004364C0" w:rsidRDefault="004364C0" w:rsidP="004364C0">
            <w:pPr>
              <w:rPr>
                <w:rFonts w:ascii="HelveticaNeueLT Std" w:hAnsi="HelveticaNeueLT Std"/>
              </w:rPr>
            </w:pPr>
          </w:p>
          <w:p w:rsidR="00585B67" w:rsidRPr="004364C0" w:rsidRDefault="00585B67" w:rsidP="004364C0">
            <w:pPr>
              <w:rPr>
                <w:rFonts w:ascii="HelveticaNeueLT Std" w:hAnsi="HelveticaNeueLT Std"/>
              </w:rPr>
            </w:pPr>
          </w:p>
        </w:tc>
      </w:tr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4364C0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Method</w:t>
            </w:r>
          </w:p>
        </w:tc>
      </w:tr>
      <w:tr w:rsidR="00AC61C2" w:rsidTr="00354A03">
        <w:tc>
          <w:tcPr>
            <w:tcW w:w="8996" w:type="dxa"/>
          </w:tcPr>
          <w:p w:rsidR="00AC61C2" w:rsidRDefault="004364C0" w:rsidP="004364C0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Description of sample, data sources, and qualitative and quantitative data collection and analysis methods used.</w:t>
            </w:r>
          </w:p>
          <w:p w:rsidR="004364C0" w:rsidRDefault="004364C0" w:rsidP="004364C0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Limitations/caveats.</w:t>
            </w:r>
          </w:p>
          <w:p w:rsidR="004364C0" w:rsidRDefault="004364C0" w:rsidP="004364C0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Changes in method and reasons why (if relevant).</w:t>
            </w:r>
          </w:p>
          <w:p w:rsidR="004364C0" w:rsidRDefault="004364C0" w:rsidP="004B74F0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Summary/diagram of your logic model (or alternative tool used).</w:t>
            </w:r>
          </w:p>
          <w:p w:rsidR="004B74F0" w:rsidRDefault="004B74F0" w:rsidP="004B74F0">
            <w:pPr>
              <w:rPr>
                <w:rFonts w:ascii="HelveticaNeueLT Std" w:hAnsi="HelveticaNeueLT Std"/>
              </w:rPr>
            </w:pPr>
          </w:p>
          <w:p w:rsidR="004B74F0" w:rsidRDefault="004B74F0" w:rsidP="004B74F0">
            <w:pPr>
              <w:rPr>
                <w:rFonts w:ascii="HelveticaNeueLT Std" w:hAnsi="HelveticaNeueLT Std"/>
              </w:rPr>
            </w:pPr>
          </w:p>
          <w:p w:rsidR="00585B67" w:rsidRPr="004B74F0" w:rsidRDefault="00585B67" w:rsidP="004B74F0">
            <w:pPr>
              <w:rPr>
                <w:rFonts w:ascii="HelveticaNeueLT Std" w:hAnsi="HelveticaNeueLT Std"/>
              </w:rPr>
            </w:pPr>
          </w:p>
        </w:tc>
      </w:tr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Results</w:t>
            </w:r>
          </w:p>
        </w:tc>
      </w:tr>
      <w:tr w:rsidR="00AC61C2" w:rsidTr="00354A03">
        <w:tc>
          <w:tcPr>
            <w:tcW w:w="8996" w:type="dxa"/>
          </w:tcPr>
          <w:p w:rsidR="00AC61C2" w:rsidRDefault="004364C0" w:rsidP="004364C0">
            <w:pPr>
              <w:pStyle w:val="ListParagraph"/>
              <w:numPr>
                <w:ilvl w:val="0"/>
                <w:numId w:val="3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Presentation of charts, tables, diagrams.</w:t>
            </w:r>
          </w:p>
          <w:p w:rsidR="004364C0" w:rsidRDefault="004364C0" w:rsidP="004364C0">
            <w:pPr>
              <w:pStyle w:val="ListParagraph"/>
              <w:numPr>
                <w:ilvl w:val="0"/>
                <w:numId w:val="3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Unintended results (unexpected benefits, problems, failures, costs).</w:t>
            </w:r>
          </w:p>
          <w:p w:rsidR="004364C0" w:rsidRDefault="004364C0" w:rsidP="004364C0">
            <w:pPr>
              <w:pStyle w:val="ListParagraph"/>
              <w:numPr>
                <w:ilvl w:val="0"/>
                <w:numId w:val="3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Details about missing data.</w:t>
            </w:r>
          </w:p>
          <w:p w:rsidR="004B74F0" w:rsidRPr="004364C0" w:rsidRDefault="004B74F0" w:rsidP="004B74F0">
            <w:pPr>
              <w:pStyle w:val="ListParagraph"/>
              <w:ind w:left="360"/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AC61C2" w:rsidRDefault="00AC61C2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585B67" w:rsidRPr="00AC61C2" w:rsidRDefault="00585B67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</w:tc>
      </w:tr>
      <w:tr w:rsidR="00AC61C2" w:rsidTr="00354A03">
        <w:tc>
          <w:tcPr>
            <w:tcW w:w="8996" w:type="dxa"/>
            <w:shd w:val="clear" w:color="auto" w:fill="34BAED"/>
          </w:tcPr>
          <w:p w:rsidR="00AC61C2" w:rsidRPr="00AC61C2" w:rsidRDefault="004364C0" w:rsidP="00354A03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Discussion</w:t>
            </w:r>
          </w:p>
        </w:tc>
      </w:tr>
      <w:tr w:rsidR="00AC61C2" w:rsidTr="004B74F0">
        <w:trPr>
          <w:trHeight w:val="536"/>
        </w:trPr>
        <w:tc>
          <w:tcPr>
            <w:tcW w:w="8996" w:type="dxa"/>
          </w:tcPr>
          <w:p w:rsidR="00AC61C2" w:rsidRDefault="004364C0" w:rsidP="004364C0">
            <w:pPr>
              <w:pStyle w:val="ListParagraph"/>
              <w:numPr>
                <w:ilvl w:val="0"/>
                <w:numId w:val="4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Summary of key findings</w:t>
            </w:r>
          </w:p>
          <w:p w:rsidR="00AC61C2" w:rsidRDefault="004364C0" w:rsidP="004364C0">
            <w:pPr>
              <w:pStyle w:val="ListParagraph"/>
              <w:numPr>
                <w:ilvl w:val="0"/>
                <w:numId w:val="4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Review of the assumptions and external factors in your logic model.</w:t>
            </w:r>
          </w:p>
          <w:p w:rsidR="00585B67" w:rsidRDefault="00585B67" w:rsidP="00585B67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585B67" w:rsidRDefault="00585B67" w:rsidP="00585B67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585B67" w:rsidRPr="00585B67" w:rsidRDefault="00585B67" w:rsidP="00585B67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</w:tc>
      </w:tr>
    </w:tbl>
    <w:p w:rsidR="004364C0" w:rsidRDefault="004364C0">
      <w:pPr>
        <w:rPr>
          <w:rFonts w:ascii="HelveticaNeueLT Std" w:hAnsi="HelveticaNeueLT Std" w:cs="Arial"/>
          <w:b/>
          <w:color w:val="34BAED"/>
          <w:sz w:val="28"/>
          <w:szCs w:val="28"/>
        </w:rPr>
      </w:pPr>
      <w:r>
        <w:rPr>
          <w:rFonts w:ascii="HelveticaNeueLT Std" w:hAnsi="HelveticaNeueLT Std" w:cs="Arial"/>
          <w:b/>
          <w:color w:val="34BAED"/>
          <w:sz w:val="28"/>
          <w:szCs w:val="28"/>
        </w:rPr>
        <w:t>EVALUATION REPORT TEMPLATE</w:t>
      </w:r>
    </w:p>
    <w:p w:rsidR="004364C0" w:rsidRDefault="004364C0">
      <w:pPr>
        <w:rPr>
          <w:rFonts w:ascii="HelveticaNeueLT Std" w:hAnsi="HelveticaNeueLT Std" w:cs="Arial"/>
          <w:b/>
          <w:color w:val="34BAED"/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1374"/>
        <w:tblW w:w="0" w:type="auto"/>
        <w:tblBorders>
          <w:top w:val="single" w:sz="12" w:space="0" w:color="11296B"/>
          <w:left w:val="single" w:sz="12" w:space="0" w:color="11296B"/>
          <w:bottom w:val="single" w:sz="12" w:space="0" w:color="11296B"/>
          <w:right w:val="single" w:sz="12" w:space="0" w:color="11296B"/>
          <w:insideH w:val="single" w:sz="12" w:space="0" w:color="11296B"/>
          <w:insideV w:val="single" w:sz="12" w:space="0" w:color="11296B"/>
        </w:tblBorders>
        <w:tblLook w:val="04A0" w:firstRow="1" w:lastRow="0" w:firstColumn="1" w:lastColumn="0" w:noHBand="0" w:noVBand="1"/>
      </w:tblPr>
      <w:tblGrid>
        <w:gridCol w:w="8996"/>
      </w:tblGrid>
      <w:tr w:rsidR="001852EA" w:rsidRPr="00AC61C2" w:rsidTr="001852EA">
        <w:tc>
          <w:tcPr>
            <w:tcW w:w="8996" w:type="dxa"/>
            <w:shd w:val="clear" w:color="auto" w:fill="34BAED"/>
          </w:tcPr>
          <w:p w:rsidR="001852EA" w:rsidRPr="00AC61C2" w:rsidRDefault="001852EA" w:rsidP="001852EA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lastRenderedPageBreak/>
              <w:t>Recommendations and lesson for the future</w:t>
            </w:r>
          </w:p>
        </w:tc>
      </w:tr>
      <w:tr w:rsidR="001852EA" w:rsidRPr="004364C0" w:rsidTr="001852EA">
        <w:tc>
          <w:tcPr>
            <w:tcW w:w="8996" w:type="dxa"/>
          </w:tcPr>
          <w:p w:rsidR="001852EA" w:rsidRDefault="001852EA" w:rsidP="001852EA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Summary of key lessons for the future.</w:t>
            </w:r>
          </w:p>
          <w:p w:rsidR="001852EA" w:rsidRDefault="001852EA" w:rsidP="001852EA">
            <w:pPr>
              <w:pStyle w:val="ListParagraph"/>
              <w:numPr>
                <w:ilvl w:val="0"/>
                <w:numId w:val="2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List specific recommendations.</w:t>
            </w:r>
          </w:p>
          <w:p w:rsidR="001852EA" w:rsidRDefault="001852EA" w:rsidP="001852EA">
            <w:pPr>
              <w:rPr>
                <w:rFonts w:ascii="HelveticaNeueLT Std" w:hAnsi="HelveticaNeueLT Std"/>
              </w:rPr>
            </w:pPr>
          </w:p>
          <w:p w:rsidR="001852EA" w:rsidRDefault="001852EA" w:rsidP="001852EA">
            <w:pPr>
              <w:rPr>
                <w:rFonts w:ascii="HelveticaNeueLT Std" w:hAnsi="HelveticaNeueLT Std"/>
              </w:rPr>
            </w:pPr>
          </w:p>
          <w:p w:rsidR="001852EA" w:rsidRPr="00585B67" w:rsidRDefault="001852EA" w:rsidP="001852EA">
            <w:pPr>
              <w:rPr>
                <w:rFonts w:ascii="HelveticaNeueLT Std" w:hAnsi="HelveticaNeueLT Std"/>
              </w:rPr>
            </w:pPr>
          </w:p>
        </w:tc>
      </w:tr>
      <w:tr w:rsidR="001852EA" w:rsidRPr="00AC61C2" w:rsidTr="001852EA">
        <w:tc>
          <w:tcPr>
            <w:tcW w:w="8996" w:type="dxa"/>
            <w:shd w:val="clear" w:color="auto" w:fill="34BAED"/>
          </w:tcPr>
          <w:p w:rsidR="001852EA" w:rsidRPr="00AC61C2" w:rsidRDefault="001852EA" w:rsidP="001852EA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Acknowledgments</w:t>
            </w:r>
          </w:p>
        </w:tc>
      </w:tr>
      <w:tr w:rsidR="001852EA" w:rsidRPr="00AC61C2" w:rsidTr="001852EA">
        <w:tc>
          <w:tcPr>
            <w:tcW w:w="8996" w:type="dxa"/>
          </w:tcPr>
          <w:p w:rsidR="001852EA" w:rsidRDefault="001852EA" w:rsidP="001852EA">
            <w:pPr>
              <w:pStyle w:val="ListParagraph"/>
              <w:numPr>
                <w:ilvl w:val="0"/>
                <w:numId w:val="3"/>
              </w:num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lang w:eastAsia="en-GB"/>
              </w:rPr>
              <w:t>Recognition of people who have contributed to the evaluation.</w:t>
            </w:r>
          </w:p>
          <w:p w:rsidR="001852EA" w:rsidRDefault="001852EA" w:rsidP="001852EA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1852EA" w:rsidRDefault="001852EA" w:rsidP="001852EA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  <w:p w:rsidR="001852EA" w:rsidRPr="00585B67" w:rsidRDefault="001852EA" w:rsidP="001852EA">
            <w:pPr>
              <w:rPr>
                <w:rFonts w:ascii="HelveticaNeueLT Std" w:eastAsia="Times New Roman" w:hAnsi="HelveticaNeueLT Std" w:cs="Arial"/>
                <w:lang w:eastAsia="en-GB"/>
              </w:rPr>
            </w:pPr>
          </w:p>
        </w:tc>
      </w:tr>
      <w:tr w:rsidR="001852EA" w:rsidRPr="00AC61C2" w:rsidTr="001852EA">
        <w:tc>
          <w:tcPr>
            <w:tcW w:w="8996" w:type="dxa"/>
            <w:shd w:val="clear" w:color="auto" w:fill="34BAED"/>
          </w:tcPr>
          <w:p w:rsidR="001852EA" w:rsidRPr="00AC61C2" w:rsidRDefault="001852EA" w:rsidP="001852EA">
            <w:pPr>
              <w:rPr>
                <w:rFonts w:ascii="HelveticaNeueLT Std" w:eastAsia="Times New Roman" w:hAnsi="HelveticaNeueLT Std" w:cs="Arial"/>
                <w:lang w:eastAsia="en-GB"/>
              </w:rPr>
            </w:pPr>
            <w:r>
              <w:rPr>
                <w:rFonts w:ascii="HelveticaNeueLT Std" w:eastAsia="Times New Roman" w:hAnsi="HelveticaNeueLT Std" w:cs="Arial"/>
                <w:color w:val="FFFFFF" w:themeColor="background1"/>
                <w:lang w:eastAsia="en-GB"/>
              </w:rPr>
              <w:t>Appendices</w:t>
            </w:r>
          </w:p>
        </w:tc>
      </w:tr>
      <w:tr w:rsidR="001852EA" w:rsidRPr="004364C0" w:rsidTr="001852EA">
        <w:trPr>
          <w:trHeight w:val="1221"/>
        </w:trPr>
        <w:tc>
          <w:tcPr>
            <w:tcW w:w="8996" w:type="dxa"/>
          </w:tcPr>
          <w:p w:rsidR="001852EA" w:rsidRDefault="001852EA" w:rsidP="001852EA">
            <w:pPr>
              <w:pStyle w:val="ListParagraph"/>
              <w:numPr>
                <w:ilvl w:val="0"/>
                <w:numId w:val="3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Glossary (if technical terms are used).</w:t>
            </w:r>
          </w:p>
          <w:p w:rsidR="001852EA" w:rsidRDefault="001852EA" w:rsidP="001852EA">
            <w:pPr>
              <w:pStyle w:val="ListParagraph"/>
              <w:numPr>
                <w:ilvl w:val="0"/>
                <w:numId w:val="3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List of participants.</w:t>
            </w:r>
          </w:p>
          <w:p w:rsidR="001852EA" w:rsidRDefault="001852EA" w:rsidP="001852EA">
            <w:pPr>
              <w:pStyle w:val="ListParagraph"/>
              <w:numPr>
                <w:ilvl w:val="0"/>
                <w:numId w:val="3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References.</w:t>
            </w:r>
          </w:p>
          <w:p w:rsidR="001852EA" w:rsidRDefault="001852EA" w:rsidP="001852EA">
            <w:pPr>
              <w:pStyle w:val="ListParagraph"/>
              <w:numPr>
                <w:ilvl w:val="0"/>
                <w:numId w:val="3"/>
              </w:numPr>
              <w:rPr>
                <w:rFonts w:ascii="HelveticaNeueLT Std" w:hAnsi="HelveticaNeueLT Std"/>
              </w:rPr>
            </w:pPr>
            <w:r>
              <w:rPr>
                <w:rFonts w:ascii="HelveticaNeueLT Std" w:hAnsi="HelveticaNeueLT Std"/>
              </w:rPr>
              <w:t>Further charts, tables, diagrams (if relevant).</w:t>
            </w:r>
          </w:p>
          <w:p w:rsidR="001852EA" w:rsidRDefault="001852EA" w:rsidP="001852EA">
            <w:pPr>
              <w:rPr>
                <w:rFonts w:ascii="HelveticaNeueLT Std" w:hAnsi="HelveticaNeueLT Std"/>
              </w:rPr>
            </w:pPr>
          </w:p>
          <w:p w:rsidR="001852EA" w:rsidRDefault="001852EA" w:rsidP="001852EA">
            <w:pPr>
              <w:rPr>
                <w:rFonts w:ascii="HelveticaNeueLT Std" w:hAnsi="HelveticaNeueLT Std"/>
              </w:rPr>
            </w:pPr>
          </w:p>
          <w:p w:rsidR="001852EA" w:rsidRPr="00585B67" w:rsidRDefault="001852EA" w:rsidP="001852EA">
            <w:pPr>
              <w:rPr>
                <w:rFonts w:ascii="HelveticaNeueLT Std" w:hAnsi="HelveticaNeueLT Std"/>
              </w:rPr>
            </w:pPr>
          </w:p>
        </w:tc>
      </w:tr>
    </w:tbl>
    <w:p w:rsidR="004364C0" w:rsidRPr="004364C0" w:rsidRDefault="004364C0" w:rsidP="001852EA">
      <w:pPr>
        <w:rPr>
          <w:rFonts w:ascii="HelveticaNeueLT Std" w:hAnsi="HelveticaNeueLT Std" w:cs="Arial"/>
          <w:b/>
          <w:color w:val="34BAED"/>
          <w:sz w:val="28"/>
          <w:szCs w:val="28"/>
        </w:rPr>
      </w:pPr>
      <w:bookmarkStart w:id="0" w:name="_GoBack"/>
      <w:bookmarkEnd w:id="0"/>
    </w:p>
    <w:sectPr w:rsidR="004364C0" w:rsidRPr="004364C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LT Std"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00FD8"/>
    <w:multiLevelType w:val="hybridMultilevel"/>
    <w:tmpl w:val="E06C35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4334BE"/>
    <w:multiLevelType w:val="hybridMultilevel"/>
    <w:tmpl w:val="54B2CC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04F67E7"/>
    <w:multiLevelType w:val="hybridMultilevel"/>
    <w:tmpl w:val="4A6A2F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6697059"/>
    <w:multiLevelType w:val="hybridMultilevel"/>
    <w:tmpl w:val="B3E870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1C2"/>
    <w:rsid w:val="00015AD6"/>
    <w:rsid w:val="000F2C54"/>
    <w:rsid w:val="001852EA"/>
    <w:rsid w:val="00307CD0"/>
    <w:rsid w:val="00354A03"/>
    <w:rsid w:val="003559D3"/>
    <w:rsid w:val="004364C0"/>
    <w:rsid w:val="004B74F0"/>
    <w:rsid w:val="00585B67"/>
    <w:rsid w:val="006E236C"/>
    <w:rsid w:val="008C3716"/>
    <w:rsid w:val="00AC61C2"/>
    <w:rsid w:val="00EE2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8F06D7-37CF-4AA6-91EC-96D86A51E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61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1C2"/>
    <w:pPr>
      <w:ind w:left="720"/>
      <w:contextualSpacing/>
    </w:pPr>
  </w:style>
  <w:style w:type="table" w:styleId="TableGrid">
    <w:name w:val="Table Grid"/>
    <w:basedOn w:val="TableNormal"/>
    <w:uiPriority w:val="39"/>
    <w:rsid w:val="00AC61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85B6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CACD12F4</Template>
  <TotalTime>45</TotalTime>
  <Pages>2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Diabetes UK</Company>
  <LinksUpToDate>false</LinksUpToDate>
  <CharactersWithSpaces>1467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 Elkman</dc:creator>
  <cp:keywords/>
  <dc:description/>
  <cp:lastModifiedBy>Benjamin Ellis</cp:lastModifiedBy>
  <cp:revision>15</cp:revision>
  <dcterms:created xsi:type="dcterms:W3CDTF">2016-10-07T11:15:00Z</dcterms:created>
  <dcterms:modified xsi:type="dcterms:W3CDTF">2017-03-04T12:52:00Z</dcterms:modified>
</cp:coreProperties>
</file>